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center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采购清单及相关参数要求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窗帘布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舞台幕布：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FF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（一）数量：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活动绒布窗帘布尺寸约为15*8米，总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长度约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138米、装饰固定窗帘布尺寸约为2*9米，总长度约76米、窗帘头尺寸约为17*2米，总长度约67米，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以实际测量尺寸为准。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（二）产品材质为聚酯纤维，具备防刮、遮光、防紫外线等基本功能，颜色待确定供应商后选择。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基本参数如下：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1、单位面积质量（克重量）：460±10g/㎡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2、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回潮率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≤0.5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3、甲醛含量：未检出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4、PH值：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7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.0-7.5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5、异味：无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6、可分解致癌芳香胺染料：未检出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7、透气率：≧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300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mm/s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8、耐干色牢度：变色≧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级，沾色≧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9、水洗尺寸变化率：经向-1.0~+1.0，纬向-1.0~+1.0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10、耐摩擦色牢度：干摩≧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级，湿摩≧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11、抑菌率：铜绿假单细胞菌抑菌率≧99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%、白色含珠菌抑菌率≧99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%、肺炎克雷氏白氏菌抑菌率≧99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%、金黄色葡萄球菌抑菌率≧99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%、大肠杆菌抑菌率≧99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12、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折痕回复性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：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总折痕回复角（急弹）≥285，总折痕回复角（缓弹）≥285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13、遮光率：≧99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.99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、耐刷洗色牢度：≧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14、胀破性能：≧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1900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Kpa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15、阻燃性能：符合标准GB 8624-2012《建筑材料及制品燃烧性能分级》的B1级，极限氧指数：经向≧3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%，纬向≧3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%，续燃时间：经向≦5S，纬向≦5S，阴燃时间：经向≦5S，纬向≦5S，损毁长度：经向≦1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0mm，纬向≦1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highlight w:val="none"/>
          <w:vertAlign w:val="baseline"/>
          <w:lang w:eastAsia="zh-CN"/>
        </w:rPr>
        <w:t>0mm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提交报名材料时，同时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需提供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1-15项的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第三方机构检测报告，并加盖供应商鲜章进行佐证，原件备查。无法提供按无效报名处理。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（三）加工工艺：采用绑绳加韩折或抽带工艺。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NjFjOWYwZTY3ZjJhNmFlM2RkZDg4N2JmZWIwNzMifQ=="/>
  </w:docVars>
  <w:rsids>
    <w:rsidRoot w:val="53C662E6"/>
    <w:rsid w:val="00D41632"/>
    <w:rsid w:val="0ADD3101"/>
    <w:rsid w:val="1D5B2617"/>
    <w:rsid w:val="238A695E"/>
    <w:rsid w:val="266FE77B"/>
    <w:rsid w:val="29390C72"/>
    <w:rsid w:val="2A9463A4"/>
    <w:rsid w:val="2F7B7BC2"/>
    <w:rsid w:val="36EABDDB"/>
    <w:rsid w:val="3BFB0D35"/>
    <w:rsid w:val="3E8FC6C6"/>
    <w:rsid w:val="45FE6101"/>
    <w:rsid w:val="4B47542D"/>
    <w:rsid w:val="4EB649E6"/>
    <w:rsid w:val="4FF78BEC"/>
    <w:rsid w:val="52E65410"/>
    <w:rsid w:val="53C662E6"/>
    <w:rsid w:val="57FF4D80"/>
    <w:rsid w:val="67DB6373"/>
    <w:rsid w:val="67EF4389"/>
    <w:rsid w:val="68CD76E4"/>
    <w:rsid w:val="6B8C21E2"/>
    <w:rsid w:val="6C496E53"/>
    <w:rsid w:val="724B58EF"/>
    <w:rsid w:val="76DF3E22"/>
    <w:rsid w:val="77BE1345"/>
    <w:rsid w:val="7C4C2EE3"/>
    <w:rsid w:val="7C7B3A3B"/>
    <w:rsid w:val="7EFC7488"/>
    <w:rsid w:val="7FB7C8F9"/>
    <w:rsid w:val="BBBEC3EE"/>
    <w:rsid w:val="BE8FC3AD"/>
    <w:rsid w:val="E7E68A01"/>
    <w:rsid w:val="EFC2FC02"/>
    <w:rsid w:val="EFEB691D"/>
    <w:rsid w:val="EFF69D81"/>
    <w:rsid w:val="F5DF884B"/>
    <w:rsid w:val="F6E5C195"/>
    <w:rsid w:val="FDB54962"/>
    <w:rsid w:val="FF752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xcl/C:\Users\Administrator\Desktop\&#31383;&#24088;&#24067;&#33310;&#21488;&#24149;&#24067;7.29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窗帘布舞台幕布7.29.dot</Template>
  <Pages>2</Pages>
  <Words>734</Words>
  <Characters>851</Characters>
  <Lines>0</Lines>
  <Paragraphs>0</Paragraphs>
  <TotalTime>0</TotalTime>
  <ScaleCrop>false</ScaleCrop>
  <LinksUpToDate>false</LinksUpToDate>
  <CharactersWithSpaces>852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2026-07-29T17:03:00Z</dcterms:created>
  <dc:creator>WPS_1649396146</dc:creator>
  <cp:lastModifiedBy>萝卜炖猪泡泡龙</cp:lastModifiedBy>
  <dcterms:modified xsi:type="dcterms:W3CDTF">2026-07-30T09:46:02Z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F36B0ED3739D473AB782581A092D17FB_11</vt:lpwstr>
  </property>
  <property fmtid="{D5CDD505-2E9C-101B-9397-08002B2CF9AE}" pid="4" name="KSOTemplateDocerSaveRecord">
    <vt:lpwstr>eyJoZGlkIjoiZjA2N2VhMzc4M2ZhMzhmYmQwMTFmNWM1ZTQ3ZGM5YWEiLCJ1c2VySWQiOiIxMzU5ODQxODAwIn0=</vt:lpwstr>
  </property>
</Properties>
</file>